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D86" w:rsidRPr="000254A6" w:rsidRDefault="00654D86" w:rsidP="000A0183">
      <w:pPr>
        <w:spacing w:after="0"/>
        <w:jc w:val="center"/>
        <w:rPr>
          <w:rFonts w:ascii="Times New Roman" w:hAnsi="Times New Roman" w:cs="Times New Roman"/>
          <w:sz w:val="24"/>
          <w:szCs w:val="24"/>
        </w:rPr>
      </w:pPr>
    </w:p>
    <w:p w:rsidR="00B43E66" w:rsidRPr="000254A6" w:rsidRDefault="00B43E66" w:rsidP="000A0183">
      <w:pPr>
        <w:spacing w:after="0"/>
        <w:jc w:val="center"/>
        <w:rPr>
          <w:rFonts w:ascii="Times New Roman" w:hAnsi="Times New Roman" w:cs="Times New Roman"/>
          <w:sz w:val="24"/>
          <w:szCs w:val="24"/>
        </w:rPr>
      </w:pPr>
    </w:p>
    <w:p w:rsidR="00B43E66" w:rsidRPr="000254A6" w:rsidRDefault="008B0730" w:rsidP="002C680B">
      <w:pPr>
        <w:tabs>
          <w:tab w:val="left" w:pos="3150"/>
        </w:tabs>
        <w:spacing w:after="0"/>
        <w:rPr>
          <w:rFonts w:ascii="Times New Roman" w:hAnsi="Times New Roman" w:cs="Times New Roman"/>
          <w:sz w:val="24"/>
          <w:szCs w:val="24"/>
        </w:rPr>
      </w:pPr>
      <w:r w:rsidRPr="000254A6">
        <w:rPr>
          <w:rFonts w:ascii="Times New Roman" w:hAnsi="Times New Roman" w:cs="Times New Roman"/>
          <w:sz w:val="24"/>
          <w:szCs w:val="24"/>
        </w:rPr>
        <w:tab/>
      </w:r>
    </w:p>
    <w:p w:rsidR="00986B33" w:rsidRPr="000254A6" w:rsidRDefault="008B0730" w:rsidP="00990A5B">
      <w:pPr>
        <w:jc w:val="center"/>
        <w:rPr>
          <w:rStyle w:val="Strong"/>
          <w:rFonts w:ascii="Times New Roman" w:hAnsi="Times New Roman" w:cs="Times New Roman"/>
          <w:b w:val="0"/>
          <w:color w:val="2D3B45"/>
          <w:sz w:val="24"/>
          <w:szCs w:val="24"/>
        </w:rPr>
      </w:pPr>
      <w:r>
        <w:rPr>
          <w:rStyle w:val="Strong"/>
          <w:rFonts w:ascii="Times New Roman" w:hAnsi="Times New Roman" w:cs="Times New Roman"/>
          <w:b w:val="0"/>
          <w:color w:val="2D3B45"/>
          <w:sz w:val="24"/>
          <w:szCs w:val="24"/>
        </w:rPr>
        <w:t xml:space="preserve">Question and Answer </w:t>
      </w:r>
    </w:p>
    <w:p w:rsidR="00654D86" w:rsidRPr="000254A6" w:rsidRDefault="008B0730" w:rsidP="00986B33">
      <w:pPr>
        <w:jc w:val="center"/>
        <w:rPr>
          <w:rFonts w:ascii="Times New Roman" w:hAnsi="Times New Roman" w:cs="Times New Roman"/>
          <w:bCs/>
          <w:color w:val="2D3B45"/>
          <w:sz w:val="24"/>
          <w:szCs w:val="24"/>
        </w:rPr>
      </w:pPr>
      <w:r w:rsidRPr="000254A6">
        <w:rPr>
          <w:rFonts w:ascii="Times New Roman" w:hAnsi="Times New Roman" w:cs="Times New Roman"/>
          <w:sz w:val="24"/>
          <w:szCs w:val="24"/>
        </w:rPr>
        <w:t>Name</w:t>
      </w:r>
    </w:p>
    <w:p w:rsidR="00A30262" w:rsidRPr="000254A6" w:rsidRDefault="008B0730" w:rsidP="000A0183">
      <w:pPr>
        <w:spacing w:after="0"/>
        <w:jc w:val="center"/>
        <w:rPr>
          <w:rFonts w:ascii="Times New Roman" w:hAnsi="Times New Roman" w:cs="Times New Roman"/>
          <w:sz w:val="24"/>
          <w:szCs w:val="24"/>
        </w:rPr>
      </w:pPr>
      <w:r w:rsidRPr="000254A6">
        <w:rPr>
          <w:rFonts w:ascii="Times New Roman" w:hAnsi="Times New Roman" w:cs="Times New Roman"/>
          <w:sz w:val="24"/>
          <w:szCs w:val="24"/>
        </w:rPr>
        <w:t xml:space="preserve">Institution </w:t>
      </w:r>
    </w:p>
    <w:p w:rsidR="00A30262" w:rsidRPr="000254A6" w:rsidRDefault="008B0730" w:rsidP="000A0183">
      <w:pPr>
        <w:spacing w:after="0"/>
        <w:jc w:val="center"/>
        <w:rPr>
          <w:rFonts w:ascii="Times New Roman" w:hAnsi="Times New Roman" w:cs="Times New Roman"/>
          <w:sz w:val="24"/>
          <w:szCs w:val="24"/>
        </w:rPr>
      </w:pPr>
      <w:r w:rsidRPr="000254A6">
        <w:rPr>
          <w:rFonts w:ascii="Times New Roman" w:hAnsi="Times New Roman" w:cs="Times New Roman"/>
          <w:sz w:val="24"/>
          <w:szCs w:val="24"/>
        </w:rPr>
        <w:t>Instructor</w:t>
      </w:r>
    </w:p>
    <w:p w:rsidR="00A30262" w:rsidRPr="000254A6" w:rsidRDefault="008B0730" w:rsidP="00B43E66">
      <w:pPr>
        <w:tabs>
          <w:tab w:val="center" w:pos="4680"/>
          <w:tab w:val="left" w:pos="6960"/>
        </w:tabs>
        <w:spacing w:after="0"/>
        <w:rPr>
          <w:rFonts w:ascii="Times New Roman" w:hAnsi="Times New Roman" w:cs="Times New Roman"/>
          <w:sz w:val="24"/>
          <w:szCs w:val="24"/>
        </w:rPr>
      </w:pPr>
      <w:r w:rsidRPr="000254A6">
        <w:rPr>
          <w:rFonts w:ascii="Times New Roman" w:hAnsi="Times New Roman" w:cs="Times New Roman"/>
          <w:sz w:val="24"/>
          <w:szCs w:val="24"/>
        </w:rPr>
        <w:tab/>
      </w:r>
      <w:r w:rsidR="00153883" w:rsidRPr="000254A6">
        <w:rPr>
          <w:rFonts w:ascii="Times New Roman" w:hAnsi="Times New Roman" w:cs="Times New Roman"/>
          <w:sz w:val="24"/>
          <w:szCs w:val="24"/>
        </w:rPr>
        <w:t>Course</w:t>
      </w:r>
      <w:r w:rsidRPr="000254A6">
        <w:rPr>
          <w:rFonts w:ascii="Times New Roman" w:hAnsi="Times New Roman" w:cs="Times New Roman"/>
          <w:sz w:val="24"/>
          <w:szCs w:val="24"/>
        </w:rPr>
        <w:tab/>
      </w:r>
    </w:p>
    <w:p w:rsidR="00944C6A" w:rsidRPr="000254A6" w:rsidRDefault="008B0730" w:rsidP="00944C6A">
      <w:pPr>
        <w:spacing w:after="0"/>
        <w:jc w:val="center"/>
        <w:rPr>
          <w:rFonts w:ascii="Times New Roman" w:hAnsi="Times New Roman" w:cs="Times New Roman"/>
          <w:sz w:val="24"/>
          <w:szCs w:val="24"/>
        </w:rPr>
      </w:pPr>
      <w:r w:rsidRPr="000254A6">
        <w:rPr>
          <w:rFonts w:ascii="Times New Roman" w:hAnsi="Times New Roman" w:cs="Times New Roman"/>
          <w:sz w:val="24"/>
          <w:szCs w:val="24"/>
        </w:rPr>
        <w:t>Date</w:t>
      </w: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944C6A" w:rsidRPr="000254A6" w:rsidRDefault="00944C6A" w:rsidP="00944C6A">
      <w:pPr>
        <w:spacing w:after="0"/>
        <w:jc w:val="center"/>
        <w:rPr>
          <w:rFonts w:ascii="Times New Roman" w:hAnsi="Times New Roman" w:cs="Times New Roman"/>
          <w:sz w:val="24"/>
          <w:szCs w:val="24"/>
        </w:rPr>
      </w:pPr>
    </w:p>
    <w:p w:rsidR="000254A6" w:rsidRDefault="000254A6" w:rsidP="00935CF3">
      <w:pPr>
        <w:jc w:val="center"/>
        <w:rPr>
          <w:rFonts w:ascii="Times New Roman" w:hAnsi="Times New Roman" w:cs="Times New Roman"/>
          <w:sz w:val="24"/>
          <w:szCs w:val="24"/>
        </w:rPr>
      </w:pPr>
    </w:p>
    <w:p w:rsidR="00990A5B" w:rsidRDefault="008B0730" w:rsidP="00990A5B">
      <w:pPr>
        <w:jc w:val="center"/>
        <w:rPr>
          <w:rStyle w:val="Strong"/>
          <w:rFonts w:ascii="Times New Roman" w:hAnsi="Times New Roman" w:cs="Times New Roman"/>
          <w:color w:val="2D3B45"/>
          <w:sz w:val="24"/>
          <w:szCs w:val="24"/>
        </w:rPr>
      </w:pPr>
      <w:r>
        <w:rPr>
          <w:rStyle w:val="Strong"/>
          <w:rFonts w:ascii="Times New Roman" w:hAnsi="Times New Roman" w:cs="Times New Roman"/>
          <w:color w:val="2D3B45"/>
          <w:sz w:val="24"/>
          <w:szCs w:val="24"/>
        </w:rPr>
        <w:lastRenderedPageBreak/>
        <w:t xml:space="preserve">Question and Answer </w:t>
      </w:r>
    </w:p>
    <w:p w:rsidR="006F6A93" w:rsidRDefault="008B0730" w:rsidP="006F6A93">
      <w:pPr>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main purpose of O</w:t>
      </w:r>
      <w:r w:rsidR="000A15A1">
        <w:rPr>
          <w:rFonts w:ascii="Times New Roman" w:hAnsi="Times New Roman" w:cs="Times New Roman"/>
          <w:color w:val="222222"/>
          <w:sz w:val="24"/>
          <w:szCs w:val="24"/>
          <w:shd w:val="clear" w:color="auto" w:fill="FFFFFF"/>
        </w:rPr>
        <w:t xml:space="preserve">SHA is to ensure that all </w:t>
      </w:r>
      <w:r>
        <w:rPr>
          <w:rFonts w:ascii="Times New Roman" w:hAnsi="Times New Roman" w:cs="Times New Roman"/>
          <w:color w:val="222222"/>
          <w:sz w:val="24"/>
          <w:szCs w:val="24"/>
          <w:shd w:val="clear" w:color="auto" w:fill="FFFFFF"/>
        </w:rPr>
        <w:t xml:space="preserve">are in good standing.OSHA offers training to both workers and employees where education is being provided in order for them to </w:t>
      </w:r>
      <w:r w:rsidR="000A15A1">
        <w:rPr>
          <w:rFonts w:ascii="Times New Roman" w:hAnsi="Times New Roman" w:cs="Times New Roman"/>
          <w:color w:val="222222"/>
          <w:sz w:val="24"/>
          <w:szCs w:val="24"/>
          <w:shd w:val="clear" w:color="auto" w:fill="FFFFFF"/>
        </w:rPr>
        <w:t xml:space="preserve">gain more knowledge and be able to </w:t>
      </w:r>
      <w:r>
        <w:rPr>
          <w:rFonts w:ascii="Times New Roman" w:hAnsi="Times New Roman" w:cs="Times New Roman"/>
          <w:color w:val="222222"/>
          <w:sz w:val="24"/>
          <w:szCs w:val="24"/>
          <w:shd w:val="clear" w:color="auto" w:fill="FFFFFF"/>
        </w:rPr>
        <w:t>carry out day to day activities. Such activi</w:t>
      </w:r>
      <w:r>
        <w:rPr>
          <w:rFonts w:ascii="Times New Roman" w:hAnsi="Times New Roman" w:cs="Times New Roman"/>
          <w:color w:val="222222"/>
          <w:sz w:val="24"/>
          <w:szCs w:val="24"/>
          <w:shd w:val="clear" w:color="auto" w:fill="FFFFFF"/>
        </w:rPr>
        <w:t>ties are necessary since it helps employees</w:t>
      </w:r>
      <w:r w:rsidR="000A15A1">
        <w:rPr>
          <w:rFonts w:ascii="Times New Roman" w:hAnsi="Times New Roman" w:cs="Times New Roman"/>
          <w:color w:val="222222"/>
          <w:sz w:val="24"/>
          <w:szCs w:val="24"/>
          <w:shd w:val="clear" w:color="auto" w:fill="FFFFFF"/>
        </w:rPr>
        <w:t xml:space="preserve"> to have</w:t>
      </w:r>
      <w:r>
        <w:rPr>
          <w:rFonts w:ascii="Times New Roman" w:hAnsi="Times New Roman" w:cs="Times New Roman"/>
          <w:color w:val="222222"/>
          <w:sz w:val="24"/>
          <w:szCs w:val="24"/>
          <w:shd w:val="clear" w:color="auto" w:fill="FFFFFF"/>
        </w:rPr>
        <w:t xml:space="preserve"> more knowledge on safety and health standard.The aim of conducting inspections is to reduce the </w:t>
      </w:r>
      <w:r w:rsidR="00171CF1">
        <w:rPr>
          <w:rFonts w:ascii="Times New Roman" w:hAnsi="Times New Roman" w:cs="Times New Roman"/>
          <w:color w:val="222222"/>
          <w:sz w:val="24"/>
          <w:szCs w:val="24"/>
          <w:shd w:val="clear" w:color="auto" w:fill="FFFFFF"/>
        </w:rPr>
        <w:t>injuries. The history of OSHA has been based on April 28, 1971, where Guenthes was appointed as the first director. Some of the roles of OSHA are to provide compliance assistance and health and safety programs.</w:t>
      </w:r>
    </w:p>
    <w:p w:rsidR="006E3F32" w:rsidRDefault="008B0730" w:rsidP="006F6A93">
      <w:pPr>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the year 1978, another program was launched, which was known as Susan Harwood Grant program, whose prim</w:t>
      </w:r>
      <w:r w:rsidR="000A15A1">
        <w:rPr>
          <w:rFonts w:ascii="Times New Roman" w:hAnsi="Times New Roman" w:cs="Times New Roman"/>
          <w:color w:val="222222"/>
          <w:sz w:val="24"/>
          <w:szCs w:val="24"/>
          <w:shd w:val="clear" w:color="auto" w:fill="FFFFFF"/>
        </w:rPr>
        <w:t xml:space="preserve">ary role was to train employees </w:t>
      </w:r>
      <w:r>
        <w:rPr>
          <w:rFonts w:ascii="Times New Roman" w:hAnsi="Times New Roman" w:cs="Times New Roman"/>
          <w:color w:val="222222"/>
          <w:sz w:val="24"/>
          <w:szCs w:val="24"/>
          <w:shd w:val="clear" w:color="auto" w:fill="FFFFFF"/>
        </w:rPr>
        <w:t xml:space="preserve">to avoid risk from the workplace. Recently OSHA has been helping </w:t>
      </w:r>
      <w:r w:rsidR="00E92490">
        <w:rPr>
          <w:rFonts w:ascii="Times New Roman" w:hAnsi="Times New Roman" w:cs="Times New Roman"/>
          <w:color w:val="222222"/>
          <w:sz w:val="24"/>
          <w:szCs w:val="24"/>
          <w:shd w:val="clear" w:color="auto" w:fill="FFFFFF"/>
        </w:rPr>
        <w:t xml:space="preserve">people to reduce the threat in the workplace by coming up with new programmes whose primary concentration is safety and conducting daily inspections to ensure there is no damage in the workplace. To ensure the safety of employees, OSHA discussed that they should put guards, which can prevent harmful chemicals. One of the OSHA training </w:t>
      </w:r>
      <w:r w:rsidR="000A15A1">
        <w:rPr>
          <w:rFonts w:ascii="Times New Roman" w:hAnsi="Times New Roman" w:cs="Times New Roman"/>
          <w:color w:val="222222"/>
          <w:sz w:val="24"/>
          <w:szCs w:val="24"/>
          <w:shd w:val="clear" w:color="auto" w:fill="FFFFFF"/>
        </w:rPr>
        <w:t xml:space="preserve">program </w:t>
      </w:r>
      <w:r w:rsidR="00E92490">
        <w:rPr>
          <w:rFonts w:ascii="Times New Roman" w:hAnsi="Times New Roman" w:cs="Times New Roman"/>
          <w:color w:val="222222"/>
          <w:sz w:val="24"/>
          <w:szCs w:val="24"/>
          <w:shd w:val="clear" w:color="auto" w:fill="FFFFFF"/>
        </w:rPr>
        <w:t xml:space="preserve">that I was privileged to attend is dealing with warehouse, and my role was to ensure stocks are arranged in a good pattern and to ensure machines are in good condition. Employees </w:t>
      </w:r>
      <w:r w:rsidR="005C4E5A">
        <w:rPr>
          <w:rFonts w:ascii="Times New Roman" w:hAnsi="Times New Roman" w:cs="Times New Roman"/>
          <w:color w:val="222222"/>
          <w:sz w:val="24"/>
          <w:szCs w:val="24"/>
          <w:shd w:val="clear" w:color="auto" w:fill="FFFFFF"/>
        </w:rPr>
        <w:t>usually play their role by ensuring their working place has been kept clean, and the kind of machine they use are put in good condition to avoid being harm by machine.</w:t>
      </w:r>
    </w:p>
    <w:p w:rsidR="006E3F32" w:rsidRDefault="006E3F32" w:rsidP="00990A5B">
      <w:pPr>
        <w:rPr>
          <w:rFonts w:ascii="Times New Roman" w:hAnsi="Times New Roman" w:cs="Times New Roman"/>
          <w:color w:val="222222"/>
          <w:sz w:val="24"/>
          <w:szCs w:val="24"/>
          <w:shd w:val="clear" w:color="auto" w:fill="FFFFFF"/>
        </w:rPr>
      </w:pPr>
    </w:p>
    <w:p w:rsidR="00501198" w:rsidRPr="00990A5B" w:rsidRDefault="00501198" w:rsidP="00990A5B">
      <w:pPr>
        <w:rPr>
          <w:rFonts w:ascii="Times New Roman" w:hAnsi="Times New Roman" w:cs="Times New Roman"/>
          <w:bCs/>
          <w:color w:val="2D3B45"/>
          <w:sz w:val="24"/>
          <w:szCs w:val="24"/>
        </w:rPr>
      </w:pPr>
    </w:p>
    <w:p w:rsidR="000254A6" w:rsidRPr="000254A6" w:rsidRDefault="000254A6" w:rsidP="000254A6">
      <w:pPr>
        <w:spacing w:after="0"/>
        <w:ind w:left="720" w:hanging="720"/>
        <w:rPr>
          <w:rFonts w:ascii="Times New Roman" w:hAnsi="Times New Roman" w:cs="Times New Roman"/>
          <w:color w:val="222222"/>
          <w:sz w:val="24"/>
          <w:szCs w:val="24"/>
          <w:shd w:val="clear" w:color="auto" w:fill="FFFFFF"/>
        </w:rPr>
      </w:pPr>
    </w:p>
    <w:sectPr w:rsidR="000254A6" w:rsidRPr="000254A6" w:rsidSect="000254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730" w:rsidRDefault="008B0730" w:rsidP="00EE47E7">
      <w:pPr>
        <w:spacing w:after="0" w:line="240" w:lineRule="auto"/>
      </w:pPr>
      <w:r>
        <w:separator/>
      </w:r>
    </w:p>
  </w:endnote>
  <w:endnote w:type="continuationSeparator" w:id="0">
    <w:p w:rsidR="008B0730" w:rsidRDefault="008B0730" w:rsidP="00EE47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730" w:rsidRDefault="008B0730" w:rsidP="00EE47E7">
      <w:pPr>
        <w:spacing w:after="0" w:line="240" w:lineRule="auto"/>
      </w:pPr>
      <w:r>
        <w:separator/>
      </w:r>
    </w:p>
  </w:footnote>
  <w:footnote w:type="continuationSeparator" w:id="0">
    <w:p w:rsidR="008B0730" w:rsidRDefault="008B0730" w:rsidP="00EE47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90" w:rsidRPr="00A30262" w:rsidRDefault="008B0730" w:rsidP="00F16FD9">
    <w:pPr>
      <w:pStyle w:val="Heade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 xml:space="preserve">ASSIGNMENT </w:t>
    </w:r>
    <w:r>
      <w:rPr>
        <w:rFonts w:ascii="Times New Roman" w:hAnsi="Times New Roman" w:cs="Times New Roman"/>
        <w:sz w:val="24"/>
        <w:szCs w:val="24"/>
      </w:rPr>
      <w:tab/>
    </w:r>
    <w:r w:rsidRPr="00A30262">
      <w:rPr>
        <w:rFonts w:ascii="Times New Roman" w:hAnsi="Times New Roman" w:cs="Times New Roman"/>
        <w:sz w:val="24"/>
        <w:szCs w:val="24"/>
      </w:rPr>
      <w:tab/>
    </w:r>
    <w:sdt>
      <w:sdtPr>
        <w:rPr>
          <w:rFonts w:ascii="Times New Roman" w:hAnsi="Times New Roman" w:cs="Times New Roman"/>
          <w:sz w:val="24"/>
          <w:szCs w:val="24"/>
        </w:rPr>
        <w:id w:val="-161327250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EE47E7" w:rsidRPr="00A30262">
          <w:rPr>
            <w:rFonts w:ascii="Times New Roman" w:hAnsi="Times New Roman" w:cs="Times New Roman"/>
            <w:sz w:val="24"/>
            <w:szCs w:val="24"/>
          </w:rPr>
          <w:fldChar w:fldCharType="begin"/>
        </w:r>
        <w:r w:rsidRPr="00A30262">
          <w:rPr>
            <w:rFonts w:ascii="Times New Roman" w:hAnsi="Times New Roman" w:cs="Times New Roman"/>
            <w:sz w:val="24"/>
            <w:szCs w:val="24"/>
          </w:rPr>
          <w:instrText xml:space="preserve"> PAGE   \* MERGEFORMAT </w:instrText>
        </w:r>
        <w:r w:rsidR="00EE47E7" w:rsidRPr="00A30262">
          <w:rPr>
            <w:rFonts w:ascii="Times New Roman" w:hAnsi="Times New Roman" w:cs="Times New Roman"/>
            <w:sz w:val="24"/>
            <w:szCs w:val="24"/>
          </w:rPr>
          <w:fldChar w:fldCharType="separate"/>
        </w:r>
        <w:r w:rsidR="000A15A1">
          <w:rPr>
            <w:rFonts w:ascii="Times New Roman" w:hAnsi="Times New Roman" w:cs="Times New Roman"/>
            <w:noProof/>
            <w:sz w:val="24"/>
            <w:szCs w:val="24"/>
          </w:rPr>
          <w:t>2</w:t>
        </w:r>
        <w:r w:rsidR="00EE47E7" w:rsidRPr="00A30262">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90" w:rsidRPr="00A30262" w:rsidRDefault="008B0730" w:rsidP="000A018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ASSIGNMENT </w:t>
    </w:r>
    <w:r w:rsidRPr="00A30262">
      <w:rPr>
        <w:rFonts w:ascii="Times New Roman" w:hAnsi="Times New Roman" w:cs="Times New Roman"/>
        <w:sz w:val="24"/>
        <w:szCs w:val="24"/>
      </w:rPr>
      <w:tab/>
    </w:r>
    <w:r w:rsidRPr="00A30262">
      <w:rPr>
        <w:rFonts w:ascii="Times New Roman" w:hAnsi="Times New Roman" w:cs="Times New Roman"/>
        <w:sz w:val="24"/>
        <w:szCs w:val="24"/>
      </w:rPr>
      <w:tab/>
    </w:r>
    <w:sdt>
      <w:sdtPr>
        <w:rPr>
          <w:rFonts w:ascii="Times New Roman" w:hAnsi="Times New Roman" w:cs="Times New Roman"/>
          <w:sz w:val="24"/>
          <w:szCs w:val="24"/>
        </w:rPr>
        <w:id w:val="1925834386"/>
        <w:docPartObj>
          <w:docPartGallery w:val="Page Numbers (Top of Page)"/>
          <w:docPartUnique/>
        </w:docPartObj>
      </w:sdtPr>
      <w:sdtEndPr>
        <w:rPr>
          <w:noProof/>
        </w:rPr>
      </w:sdtEndPr>
      <w:sdtContent>
        <w:r w:rsidR="00EE47E7" w:rsidRPr="00A30262">
          <w:rPr>
            <w:rFonts w:ascii="Times New Roman" w:hAnsi="Times New Roman" w:cs="Times New Roman"/>
            <w:sz w:val="24"/>
            <w:szCs w:val="24"/>
          </w:rPr>
          <w:fldChar w:fldCharType="begin"/>
        </w:r>
        <w:r w:rsidRPr="00A30262">
          <w:rPr>
            <w:rFonts w:ascii="Times New Roman" w:hAnsi="Times New Roman" w:cs="Times New Roman"/>
            <w:sz w:val="24"/>
            <w:szCs w:val="24"/>
          </w:rPr>
          <w:instrText xml:space="preserve"> PAGE   \* MERGEFORMAT </w:instrText>
        </w:r>
        <w:r w:rsidR="00EE47E7" w:rsidRPr="00A30262">
          <w:rPr>
            <w:rFonts w:ascii="Times New Roman" w:hAnsi="Times New Roman" w:cs="Times New Roman"/>
            <w:sz w:val="24"/>
            <w:szCs w:val="24"/>
          </w:rPr>
          <w:fldChar w:fldCharType="separate"/>
        </w:r>
        <w:r w:rsidR="000A15A1">
          <w:rPr>
            <w:rFonts w:ascii="Times New Roman" w:hAnsi="Times New Roman" w:cs="Times New Roman"/>
            <w:noProof/>
            <w:sz w:val="24"/>
            <w:szCs w:val="24"/>
          </w:rPr>
          <w:t>1</w:t>
        </w:r>
        <w:r w:rsidR="00EE47E7" w:rsidRPr="00A30262">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A7792"/>
    <w:multiLevelType w:val="multilevel"/>
    <w:tmpl w:val="F818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9040845"/>
    <w:multiLevelType w:val="hybridMultilevel"/>
    <w:tmpl w:val="FF200D5E"/>
    <w:lvl w:ilvl="0" w:tplc="67B031DA">
      <w:start w:val="1"/>
      <w:numFmt w:val="bullet"/>
      <w:lvlText w:val=""/>
      <w:lvlJc w:val="left"/>
      <w:pPr>
        <w:ind w:left="720" w:hanging="360"/>
      </w:pPr>
      <w:rPr>
        <w:rFonts w:ascii="Symbol" w:hAnsi="Symbol" w:hint="default"/>
      </w:rPr>
    </w:lvl>
    <w:lvl w:ilvl="1" w:tplc="CE02DF82">
      <w:start w:val="1"/>
      <w:numFmt w:val="bullet"/>
      <w:lvlText w:val="o"/>
      <w:lvlJc w:val="left"/>
      <w:pPr>
        <w:ind w:left="1440" w:hanging="360"/>
      </w:pPr>
      <w:rPr>
        <w:rFonts w:ascii="Courier New" w:hAnsi="Courier New" w:cs="Courier New" w:hint="default"/>
      </w:rPr>
    </w:lvl>
    <w:lvl w:ilvl="2" w:tplc="3BF808FC" w:tentative="1">
      <w:start w:val="1"/>
      <w:numFmt w:val="bullet"/>
      <w:lvlText w:val=""/>
      <w:lvlJc w:val="left"/>
      <w:pPr>
        <w:ind w:left="2160" w:hanging="360"/>
      </w:pPr>
      <w:rPr>
        <w:rFonts w:ascii="Wingdings" w:hAnsi="Wingdings" w:hint="default"/>
      </w:rPr>
    </w:lvl>
    <w:lvl w:ilvl="3" w:tplc="FB266B6E" w:tentative="1">
      <w:start w:val="1"/>
      <w:numFmt w:val="bullet"/>
      <w:lvlText w:val=""/>
      <w:lvlJc w:val="left"/>
      <w:pPr>
        <w:ind w:left="2880" w:hanging="360"/>
      </w:pPr>
      <w:rPr>
        <w:rFonts w:ascii="Symbol" w:hAnsi="Symbol" w:hint="default"/>
      </w:rPr>
    </w:lvl>
    <w:lvl w:ilvl="4" w:tplc="D8FE2DBE" w:tentative="1">
      <w:start w:val="1"/>
      <w:numFmt w:val="bullet"/>
      <w:lvlText w:val="o"/>
      <w:lvlJc w:val="left"/>
      <w:pPr>
        <w:ind w:left="3600" w:hanging="360"/>
      </w:pPr>
      <w:rPr>
        <w:rFonts w:ascii="Courier New" w:hAnsi="Courier New" w:cs="Courier New" w:hint="default"/>
      </w:rPr>
    </w:lvl>
    <w:lvl w:ilvl="5" w:tplc="24682F96" w:tentative="1">
      <w:start w:val="1"/>
      <w:numFmt w:val="bullet"/>
      <w:lvlText w:val=""/>
      <w:lvlJc w:val="left"/>
      <w:pPr>
        <w:ind w:left="4320" w:hanging="360"/>
      </w:pPr>
      <w:rPr>
        <w:rFonts w:ascii="Wingdings" w:hAnsi="Wingdings" w:hint="default"/>
      </w:rPr>
    </w:lvl>
    <w:lvl w:ilvl="6" w:tplc="FA94A102" w:tentative="1">
      <w:start w:val="1"/>
      <w:numFmt w:val="bullet"/>
      <w:lvlText w:val=""/>
      <w:lvlJc w:val="left"/>
      <w:pPr>
        <w:ind w:left="5040" w:hanging="360"/>
      </w:pPr>
      <w:rPr>
        <w:rFonts w:ascii="Symbol" w:hAnsi="Symbol" w:hint="default"/>
      </w:rPr>
    </w:lvl>
    <w:lvl w:ilvl="7" w:tplc="6B0AF6A4" w:tentative="1">
      <w:start w:val="1"/>
      <w:numFmt w:val="bullet"/>
      <w:lvlText w:val="o"/>
      <w:lvlJc w:val="left"/>
      <w:pPr>
        <w:ind w:left="5760" w:hanging="360"/>
      </w:pPr>
      <w:rPr>
        <w:rFonts w:ascii="Courier New" w:hAnsi="Courier New" w:cs="Courier New" w:hint="default"/>
      </w:rPr>
    </w:lvl>
    <w:lvl w:ilvl="8" w:tplc="7A463BBC" w:tentative="1">
      <w:start w:val="1"/>
      <w:numFmt w:val="bullet"/>
      <w:lvlText w:val=""/>
      <w:lvlJc w:val="left"/>
      <w:pPr>
        <w:ind w:left="6480" w:hanging="360"/>
      </w:pPr>
      <w:rPr>
        <w:rFonts w:ascii="Wingdings" w:hAnsi="Wingdings" w:hint="default"/>
      </w:rPr>
    </w:lvl>
  </w:abstractNum>
  <w:abstractNum w:abstractNumId="2">
    <w:nsid w:val="4F5A7202"/>
    <w:multiLevelType w:val="multilevel"/>
    <w:tmpl w:val="FA205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5264DF"/>
    <w:multiLevelType w:val="hybridMultilevel"/>
    <w:tmpl w:val="11207836"/>
    <w:lvl w:ilvl="0" w:tplc="BF8E30AA">
      <w:start w:val="1"/>
      <w:numFmt w:val="lowerLetter"/>
      <w:lvlText w:val="%1."/>
      <w:lvlJc w:val="left"/>
      <w:pPr>
        <w:ind w:left="720" w:hanging="360"/>
      </w:pPr>
    </w:lvl>
    <w:lvl w:ilvl="1" w:tplc="6A34DD3C" w:tentative="1">
      <w:start w:val="1"/>
      <w:numFmt w:val="lowerLetter"/>
      <w:lvlText w:val="%2."/>
      <w:lvlJc w:val="left"/>
      <w:pPr>
        <w:ind w:left="1440" w:hanging="360"/>
      </w:pPr>
    </w:lvl>
    <w:lvl w:ilvl="2" w:tplc="C0E47630" w:tentative="1">
      <w:start w:val="1"/>
      <w:numFmt w:val="lowerRoman"/>
      <w:lvlText w:val="%3."/>
      <w:lvlJc w:val="right"/>
      <w:pPr>
        <w:ind w:left="2160" w:hanging="180"/>
      </w:pPr>
    </w:lvl>
    <w:lvl w:ilvl="3" w:tplc="90F8E074" w:tentative="1">
      <w:start w:val="1"/>
      <w:numFmt w:val="decimal"/>
      <w:lvlText w:val="%4."/>
      <w:lvlJc w:val="left"/>
      <w:pPr>
        <w:ind w:left="2880" w:hanging="360"/>
      </w:pPr>
    </w:lvl>
    <w:lvl w:ilvl="4" w:tplc="51CE9EB4" w:tentative="1">
      <w:start w:val="1"/>
      <w:numFmt w:val="lowerLetter"/>
      <w:lvlText w:val="%5."/>
      <w:lvlJc w:val="left"/>
      <w:pPr>
        <w:ind w:left="3600" w:hanging="360"/>
      </w:pPr>
    </w:lvl>
    <w:lvl w:ilvl="5" w:tplc="E488EF74" w:tentative="1">
      <w:start w:val="1"/>
      <w:numFmt w:val="lowerRoman"/>
      <w:lvlText w:val="%6."/>
      <w:lvlJc w:val="right"/>
      <w:pPr>
        <w:ind w:left="4320" w:hanging="180"/>
      </w:pPr>
    </w:lvl>
    <w:lvl w:ilvl="6" w:tplc="D4B84BF2" w:tentative="1">
      <w:start w:val="1"/>
      <w:numFmt w:val="decimal"/>
      <w:lvlText w:val="%7."/>
      <w:lvlJc w:val="left"/>
      <w:pPr>
        <w:ind w:left="5040" w:hanging="360"/>
      </w:pPr>
    </w:lvl>
    <w:lvl w:ilvl="7" w:tplc="D35CF27E" w:tentative="1">
      <w:start w:val="1"/>
      <w:numFmt w:val="lowerLetter"/>
      <w:lvlText w:val="%8."/>
      <w:lvlJc w:val="left"/>
      <w:pPr>
        <w:ind w:left="5760" w:hanging="360"/>
      </w:pPr>
    </w:lvl>
    <w:lvl w:ilvl="8" w:tplc="5FACA024" w:tentative="1">
      <w:start w:val="1"/>
      <w:numFmt w:val="lowerRoman"/>
      <w:lvlText w:val="%9."/>
      <w:lvlJc w:val="right"/>
      <w:pPr>
        <w:ind w:left="6480" w:hanging="180"/>
      </w:pPr>
    </w:lvl>
  </w:abstractNum>
  <w:abstractNum w:abstractNumId="4">
    <w:nsid w:val="789718CA"/>
    <w:multiLevelType w:val="hybridMultilevel"/>
    <w:tmpl w:val="5E2AF99A"/>
    <w:lvl w:ilvl="0" w:tplc="2ECCB838">
      <w:start w:val="1"/>
      <w:numFmt w:val="upperRoman"/>
      <w:lvlText w:val="%1."/>
      <w:lvlJc w:val="right"/>
      <w:pPr>
        <w:ind w:left="1440" w:hanging="360"/>
      </w:pPr>
    </w:lvl>
    <w:lvl w:ilvl="1" w:tplc="DF8EEB8E" w:tentative="1">
      <w:start w:val="1"/>
      <w:numFmt w:val="lowerLetter"/>
      <w:lvlText w:val="%2."/>
      <w:lvlJc w:val="left"/>
      <w:pPr>
        <w:ind w:left="2160" w:hanging="360"/>
      </w:pPr>
    </w:lvl>
    <w:lvl w:ilvl="2" w:tplc="42F6543C" w:tentative="1">
      <w:start w:val="1"/>
      <w:numFmt w:val="lowerRoman"/>
      <w:lvlText w:val="%3."/>
      <w:lvlJc w:val="right"/>
      <w:pPr>
        <w:ind w:left="2880" w:hanging="180"/>
      </w:pPr>
    </w:lvl>
    <w:lvl w:ilvl="3" w:tplc="05E2FBAC" w:tentative="1">
      <w:start w:val="1"/>
      <w:numFmt w:val="decimal"/>
      <w:lvlText w:val="%4."/>
      <w:lvlJc w:val="left"/>
      <w:pPr>
        <w:ind w:left="3600" w:hanging="360"/>
      </w:pPr>
    </w:lvl>
    <w:lvl w:ilvl="4" w:tplc="92EE16B8" w:tentative="1">
      <w:start w:val="1"/>
      <w:numFmt w:val="lowerLetter"/>
      <w:lvlText w:val="%5."/>
      <w:lvlJc w:val="left"/>
      <w:pPr>
        <w:ind w:left="4320" w:hanging="360"/>
      </w:pPr>
    </w:lvl>
    <w:lvl w:ilvl="5" w:tplc="D00ABF26" w:tentative="1">
      <w:start w:val="1"/>
      <w:numFmt w:val="lowerRoman"/>
      <w:lvlText w:val="%6."/>
      <w:lvlJc w:val="right"/>
      <w:pPr>
        <w:ind w:left="5040" w:hanging="180"/>
      </w:pPr>
    </w:lvl>
    <w:lvl w:ilvl="6" w:tplc="93A00CE4" w:tentative="1">
      <w:start w:val="1"/>
      <w:numFmt w:val="decimal"/>
      <w:lvlText w:val="%7."/>
      <w:lvlJc w:val="left"/>
      <w:pPr>
        <w:ind w:left="5760" w:hanging="360"/>
      </w:pPr>
    </w:lvl>
    <w:lvl w:ilvl="7" w:tplc="D2242BC6" w:tentative="1">
      <w:start w:val="1"/>
      <w:numFmt w:val="lowerLetter"/>
      <w:lvlText w:val="%8."/>
      <w:lvlJc w:val="left"/>
      <w:pPr>
        <w:ind w:left="6480" w:hanging="360"/>
      </w:pPr>
    </w:lvl>
    <w:lvl w:ilvl="8" w:tplc="ACF2584E" w:tentative="1">
      <w:start w:val="1"/>
      <w:numFmt w:val="lowerRoman"/>
      <w:lvlText w:val="%9."/>
      <w:lvlJc w:val="right"/>
      <w:pPr>
        <w:ind w:left="720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6502F"/>
    <w:rsid w:val="000046D2"/>
    <w:rsid w:val="00004F33"/>
    <w:rsid w:val="00006BF6"/>
    <w:rsid w:val="00006FB6"/>
    <w:rsid w:val="00013BD9"/>
    <w:rsid w:val="000240F3"/>
    <w:rsid w:val="00024DD6"/>
    <w:rsid w:val="000254A6"/>
    <w:rsid w:val="00040E51"/>
    <w:rsid w:val="00045560"/>
    <w:rsid w:val="0005475A"/>
    <w:rsid w:val="00055BEE"/>
    <w:rsid w:val="00057169"/>
    <w:rsid w:val="00057413"/>
    <w:rsid w:val="00067E9E"/>
    <w:rsid w:val="00080B51"/>
    <w:rsid w:val="000911FB"/>
    <w:rsid w:val="00094962"/>
    <w:rsid w:val="00094D6E"/>
    <w:rsid w:val="00095AB3"/>
    <w:rsid w:val="000A0183"/>
    <w:rsid w:val="000A15A1"/>
    <w:rsid w:val="000A7E67"/>
    <w:rsid w:val="000B1BA8"/>
    <w:rsid w:val="000B2884"/>
    <w:rsid w:val="000B60E7"/>
    <w:rsid w:val="000C08AD"/>
    <w:rsid w:val="000D07FE"/>
    <w:rsid w:val="000D0884"/>
    <w:rsid w:val="000D249B"/>
    <w:rsid w:val="000D2F26"/>
    <w:rsid w:val="000D5B5F"/>
    <w:rsid w:val="000E7BD8"/>
    <w:rsid w:val="000F36FA"/>
    <w:rsid w:val="00100F35"/>
    <w:rsid w:val="00106CB5"/>
    <w:rsid w:val="0011520F"/>
    <w:rsid w:val="001157AB"/>
    <w:rsid w:val="001165F4"/>
    <w:rsid w:val="00135E81"/>
    <w:rsid w:val="00153883"/>
    <w:rsid w:val="00154A90"/>
    <w:rsid w:val="00171336"/>
    <w:rsid w:val="001718F8"/>
    <w:rsid w:val="00171CF1"/>
    <w:rsid w:val="001833DE"/>
    <w:rsid w:val="00183678"/>
    <w:rsid w:val="001864B3"/>
    <w:rsid w:val="001879E1"/>
    <w:rsid w:val="001909C7"/>
    <w:rsid w:val="0019157B"/>
    <w:rsid w:val="00194B76"/>
    <w:rsid w:val="001B1B22"/>
    <w:rsid w:val="001C3273"/>
    <w:rsid w:val="001C4B18"/>
    <w:rsid w:val="001D1C40"/>
    <w:rsid w:val="001D3089"/>
    <w:rsid w:val="001D6226"/>
    <w:rsid w:val="001F3EA8"/>
    <w:rsid w:val="00202286"/>
    <w:rsid w:val="00211315"/>
    <w:rsid w:val="00221398"/>
    <w:rsid w:val="002213FD"/>
    <w:rsid w:val="00222FCC"/>
    <w:rsid w:val="00224D39"/>
    <w:rsid w:val="00226AB9"/>
    <w:rsid w:val="00237866"/>
    <w:rsid w:val="00244099"/>
    <w:rsid w:val="002478FC"/>
    <w:rsid w:val="00257370"/>
    <w:rsid w:val="002700B3"/>
    <w:rsid w:val="00280748"/>
    <w:rsid w:val="00281A91"/>
    <w:rsid w:val="002833F5"/>
    <w:rsid w:val="00287215"/>
    <w:rsid w:val="00296BEF"/>
    <w:rsid w:val="002A0960"/>
    <w:rsid w:val="002A0CEE"/>
    <w:rsid w:val="002C24F0"/>
    <w:rsid w:val="002C2FEC"/>
    <w:rsid w:val="002C680B"/>
    <w:rsid w:val="002C7BD6"/>
    <w:rsid w:val="002D2144"/>
    <w:rsid w:val="002E5067"/>
    <w:rsid w:val="002E658B"/>
    <w:rsid w:val="002F5FFB"/>
    <w:rsid w:val="00305965"/>
    <w:rsid w:val="003061B1"/>
    <w:rsid w:val="003140CB"/>
    <w:rsid w:val="00316542"/>
    <w:rsid w:val="0032743B"/>
    <w:rsid w:val="00336B3D"/>
    <w:rsid w:val="00336F43"/>
    <w:rsid w:val="003449F5"/>
    <w:rsid w:val="00357901"/>
    <w:rsid w:val="00357D3A"/>
    <w:rsid w:val="00362D17"/>
    <w:rsid w:val="00365038"/>
    <w:rsid w:val="0037474E"/>
    <w:rsid w:val="00380299"/>
    <w:rsid w:val="00381767"/>
    <w:rsid w:val="0038286B"/>
    <w:rsid w:val="00384243"/>
    <w:rsid w:val="00384966"/>
    <w:rsid w:val="00385274"/>
    <w:rsid w:val="00393C50"/>
    <w:rsid w:val="003943B0"/>
    <w:rsid w:val="00394B04"/>
    <w:rsid w:val="003A6FB0"/>
    <w:rsid w:val="003B0235"/>
    <w:rsid w:val="003B26DE"/>
    <w:rsid w:val="003B4080"/>
    <w:rsid w:val="003C4CA8"/>
    <w:rsid w:val="003D1432"/>
    <w:rsid w:val="003D3761"/>
    <w:rsid w:val="003D69F6"/>
    <w:rsid w:val="003E2658"/>
    <w:rsid w:val="003F1096"/>
    <w:rsid w:val="004062A3"/>
    <w:rsid w:val="00413251"/>
    <w:rsid w:val="00416917"/>
    <w:rsid w:val="0042065B"/>
    <w:rsid w:val="00427AE4"/>
    <w:rsid w:val="004408F7"/>
    <w:rsid w:val="00441985"/>
    <w:rsid w:val="00447943"/>
    <w:rsid w:val="004704D8"/>
    <w:rsid w:val="00474E28"/>
    <w:rsid w:val="00483DD5"/>
    <w:rsid w:val="00484AC0"/>
    <w:rsid w:val="00490B50"/>
    <w:rsid w:val="004A3504"/>
    <w:rsid w:val="004A3E4C"/>
    <w:rsid w:val="004B2785"/>
    <w:rsid w:val="004C1786"/>
    <w:rsid w:val="004C2D3F"/>
    <w:rsid w:val="004C4593"/>
    <w:rsid w:val="004C709D"/>
    <w:rsid w:val="004D0773"/>
    <w:rsid w:val="004D2AAC"/>
    <w:rsid w:val="004D4BF5"/>
    <w:rsid w:val="004D5C7F"/>
    <w:rsid w:val="004D68B7"/>
    <w:rsid w:val="004E3F3F"/>
    <w:rsid w:val="004F14E6"/>
    <w:rsid w:val="00501198"/>
    <w:rsid w:val="00502AE8"/>
    <w:rsid w:val="00510A3B"/>
    <w:rsid w:val="00510B03"/>
    <w:rsid w:val="0051696B"/>
    <w:rsid w:val="00516FAD"/>
    <w:rsid w:val="00524694"/>
    <w:rsid w:val="00526D92"/>
    <w:rsid w:val="00534F09"/>
    <w:rsid w:val="00540A56"/>
    <w:rsid w:val="00542B05"/>
    <w:rsid w:val="00545C22"/>
    <w:rsid w:val="005472DB"/>
    <w:rsid w:val="0055794C"/>
    <w:rsid w:val="00566714"/>
    <w:rsid w:val="00572197"/>
    <w:rsid w:val="005841A7"/>
    <w:rsid w:val="005849B3"/>
    <w:rsid w:val="005869BE"/>
    <w:rsid w:val="00587876"/>
    <w:rsid w:val="005A253A"/>
    <w:rsid w:val="005B04C0"/>
    <w:rsid w:val="005B59E5"/>
    <w:rsid w:val="005C01B7"/>
    <w:rsid w:val="005C4E5A"/>
    <w:rsid w:val="005C55B5"/>
    <w:rsid w:val="005E10D1"/>
    <w:rsid w:val="005E1183"/>
    <w:rsid w:val="005E2117"/>
    <w:rsid w:val="005E6129"/>
    <w:rsid w:val="005E762C"/>
    <w:rsid w:val="005F216E"/>
    <w:rsid w:val="005F6552"/>
    <w:rsid w:val="00605BED"/>
    <w:rsid w:val="00606F3D"/>
    <w:rsid w:val="00606FB6"/>
    <w:rsid w:val="00612F4B"/>
    <w:rsid w:val="00614439"/>
    <w:rsid w:val="00620163"/>
    <w:rsid w:val="00620365"/>
    <w:rsid w:val="00631735"/>
    <w:rsid w:val="0063272A"/>
    <w:rsid w:val="00634A3E"/>
    <w:rsid w:val="00636908"/>
    <w:rsid w:val="00645D67"/>
    <w:rsid w:val="00646BF9"/>
    <w:rsid w:val="00652D9A"/>
    <w:rsid w:val="00654D86"/>
    <w:rsid w:val="00655BCC"/>
    <w:rsid w:val="00655CCA"/>
    <w:rsid w:val="0065768C"/>
    <w:rsid w:val="0066615D"/>
    <w:rsid w:val="00674332"/>
    <w:rsid w:val="00676499"/>
    <w:rsid w:val="00680988"/>
    <w:rsid w:val="00691709"/>
    <w:rsid w:val="0069337A"/>
    <w:rsid w:val="006A0F73"/>
    <w:rsid w:val="006A7F82"/>
    <w:rsid w:val="006C0A11"/>
    <w:rsid w:val="006C1D8D"/>
    <w:rsid w:val="006D412A"/>
    <w:rsid w:val="006E101B"/>
    <w:rsid w:val="006E2E08"/>
    <w:rsid w:val="006E3F32"/>
    <w:rsid w:val="006E7429"/>
    <w:rsid w:val="006F12D8"/>
    <w:rsid w:val="006F3FBB"/>
    <w:rsid w:val="006F6A93"/>
    <w:rsid w:val="00700792"/>
    <w:rsid w:val="0070385D"/>
    <w:rsid w:val="00723451"/>
    <w:rsid w:val="00726706"/>
    <w:rsid w:val="007312AF"/>
    <w:rsid w:val="007322C1"/>
    <w:rsid w:val="007323B0"/>
    <w:rsid w:val="00732408"/>
    <w:rsid w:val="0073475B"/>
    <w:rsid w:val="0074249E"/>
    <w:rsid w:val="0075353D"/>
    <w:rsid w:val="00754398"/>
    <w:rsid w:val="0075600C"/>
    <w:rsid w:val="00763A15"/>
    <w:rsid w:val="00770136"/>
    <w:rsid w:val="00774927"/>
    <w:rsid w:val="007752F2"/>
    <w:rsid w:val="00775F3D"/>
    <w:rsid w:val="007778C9"/>
    <w:rsid w:val="0078030B"/>
    <w:rsid w:val="007856B1"/>
    <w:rsid w:val="007905BF"/>
    <w:rsid w:val="00790933"/>
    <w:rsid w:val="007933B1"/>
    <w:rsid w:val="007968E4"/>
    <w:rsid w:val="007A1751"/>
    <w:rsid w:val="007A3C0D"/>
    <w:rsid w:val="007A42D1"/>
    <w:rsid w:val="007A5178"/>
    <w:rsid w:val="007B2CF5"/>
    <w:rsid w:val="007C5E16"/>
    <w:rsid w:val="007D0828"/>
    <w:rsid w:val="007D1133"/>
    <w:rsid w:val="007D6561"/>
    <w:rsid w:val="007E3179"/>
    <w:rsid w:val="007F2734"/>
    <w:rsid w:val="007F4D81"/>
    <w:rsid w:val="00802F97"/>
    <w:rsid w:val="00803176"/>
    <w:rsid w:val="00803F1B"/>
    <w:rsid w:val="00805F6D"/>
    <w:rsid w:val="00813A8C"/>
    <w:rsid w:val="00814913"/>
    <w:rsid w:val="00814FBE"/>
    <w:rsid w:val="008246A5"/>
    <w:rsid w:val="00826093"/>
    <w:rsid w:val="00830CF2"/>
    <w:rsid w:val="008315A8"/>
    <w:rsid w:val="00835040"/>
    <w:rsid w:val="00847227"/>
    <w:rsid w:val="00847BE7"/>
    <w:rsid w:val="00847FD8"/>
    <w:rsid w:val="00855778"/>
    <w:rsid w:val="008603CF"/>
    <w:rsid w:val="00863DD9"/>
    <w:rsid w:val="00866A83"/>
    <w:rsid w:val="00866EDF"/>
    <w:rsid w:val="008765A0"/>
    <w:rsid w:val="00877E12"/>
    <w:rsid w:val="00886D3D"/>
    <w:rsid w:val="00887879"/>
    <w:rsid w:val="008B0730"/>
    <w:rsid w:val="008B4428"/>
    <w:rsid w:val="008C0267"/>
    <w:rsid w:val="008C108D"/>
    <w:rsid w:val="008C3A54"/>
    <w:rsid w:val="008D5A22"/>
    <w:rsid w:val="008E5501"/>
    <w:rsid w:val="008E6185"/>
    <w:rsid w:val="008F125A"/>
    <w:rsid w:val="008F55C4"/>
    <w:rsid w:val="00904D9E"/>
    <w:rsid w:val="009134A8"/>
    <w:rsid w:val="00914D8A"/>
    <w:rsid w:val="009170A6"/>
    <w:rsid w:val="00926E2A"/>
    <w:rsid w:val="00932531"/>
    <w:rsid w:val="00932F6E"/>
    <w:rsid w:val="00935CF3"/>
    <w:rsid w:val="0094291E"/>
    <w:rsid w:val="00944C6A"/>
    <w:rsid w:val="00951771"/>
    <w:rsid w:val="00957B23"/>
    <w:rsid w:val="009679C4"/>
    <w:rsid w:val="0097127E"/>
    <w:rsid w:val="00971D40"/>
    <w:rsid w:val="009764E1"/>
    <w:rsid w:val="0097770D"/>
    <w:rsid w:val="00986B33"/>
    <w:rsid w:val="00990A5B"/>
    <w:rsid w:val="0099393D"/>
    <w:rsid w:val="00993E82"/>
    <w:rsid w:val="009A4686"/>
    <w:rsid w:val="009A6061"/>
    <w:rsid w:val="009D3041"/>
    <w:rsid w:val="009D6E24"/>
    <w:rsid w:val="009E3A0B"/>
    <w:rsid w:val="009F0EF0"/>
    <w:rsid w:val="009F1F77"/>
    <w:rsid w:val="00A03611"/>
    <w:rsid w:val="00A1127A"/>
    <w:rsid w:val="00A12193"/>
    <w:rsid w:val="00A144F4"/>
    <w:rsid w:val="00A30262"/>
    <w:rsid w:val="00A41C26"/>
    <w:rsid w:val="00A43F53"/>
    <w:rsid w:val="00A44718"/>
    <w:rsid w:val="00A60C78"/>
    <w:rsid w:val="00A7035F"/>
    <w:rsid w:val="00A70733"/>
    <w:rsid w:val="00A726BC"/>
    <w:rsid w:val="00A72F43"/>
    <w:rsid w:val="00A740D6"/>
    <w:rsid w:val="00A83D1B"/>
    <w:rsid w:val="00A87922"/>
    <w:rsid w:val="00AA3708"/>
    <w:rsid w:val="00AB2E30"/>
    <w:rsid w:val="00AB2F3B"/>
    <w:rsid w:val="00AB7F5A"/>
    <w:rsid w:val="00AC30EA"/>
    <w:rsid w:val="00AC7387"/>
    <w:rsid w:val="00AD0D78"/>
    <w:rsid w:val="00AD3540"/>
    <w:rsid w:val="00AD397E"/>
    <w:rsid w:val="00AE0669"/>
    <w:rsid w:val="00AE3F06"/>
    <w:rsid w:val="00AE5F52"/>
    <w:rsid w:val="00AE7170"/>
    <w:rsid w:val="00AF2550"/>
    <w:rsid w:val="00AF76FE"/>
    <w:rsid w:val="00B030DD"/>
    <w:rsid w:val="00B034FE"/>
    <w:rsid w:val="00B17BD5"/>
    <w:rsid w:val="00B2186A"/>
    <w:rsid w:val="00B23F8D"/>
    <w:rsid w:val="00B32149"/>
    <w:rsid w:val="00B3660E"/>
    <w:rsid w:val="00B4220C"/>
    <w:rsid w:val="00B43E66"/>
    <w:rsid w:val="00B446DB"/>
    <w:rsid w:val="00B46BA1"/>
    <w:rsid w:val="00B47C2D"/>
    <w:rsid w:val="00B55FEE"/>
    <w:rsid w:val="00B61C27"/>
    <w:rsid w:val="00B660B2"/>
    <w:rsid w:val="00B71BE0"/>
    <w:rsid w:val="00B740C5"/>
    <w:rsid w:val="00B747F8"/>
    <w:rsid w:val="00B81F66"/>
    <w:rsid w:val="00B850C4"/>
    <w:rsid w:val="00B85127"/>
    <w:rsid w:val="00B879F8"/>
    <w:rsid w:val="00B926EE"/>
    <w:rsid w:val="00B92C34"/>
    <w:rsid w:val="00B954D2"/>
    <w:rsid w:val="00BA7208"/>
    <w:rsid w:val="00BB058A"/>
    <w:rsid w:val="00BB2DFE"/>
    <w:rsid w:val="00BC1C8E"/>
    <w:rsid w:val="00BC2E86"/>
    <w:rsid w:val="00BC5C78"/>
    <w:rsid w:val="00BC63B1"/>
    <w:rsid w:val="00BD3641"/>
    <w:rsid w:val="00BE0329"/>
    <w:rsid w:val="00BE39D8"/>
    <w:rsid w:val="00BF2EDC"/>
    <w:rsid w:val="00BF5AAB"/>
    <w:rsid w:val="00BF7393"/>
    <w:rsid w:val="00C008AC"/>
    <w:rsid w:val="00C00FDF"/>
    <w:rsid w:val="00C0243A"/>
    <w:rsid w:val="00C0382B"/>
    <w:rsid w:val="00C10D1B"/>
    <w:rsid w:val="00C212A8"/>
    <w:rsid w:val="00C2395D"/>
    <w:rsid w:val="00C26BC1"/>
    <w:rsid w:val="00C43215"/>
    <w:rsid w:val="00C463EE"/>
    <w:rsid w:val="00C46EC0"/>
    <w:rsid w:val="00C5420A"/>
    <w:rsid w:val="00C55425"/>
    <w:rsid w:val="00C662B7"/>
    <w:rsid w:val="00C93187"/>
    <w:rsid w:val="00C967CC"/>
    <w:rsid w:val="00CA3DC9"/>
    <w:rsid w:val="00CA4BB5"/>
    <w:rsid w:val="00CB6B87"/>
    <w:rsid w:val="00CC0AEF"/>
    <w:rsid w:val="00CC0C18"/>
    <w:rsid w:val="00CC4D19"/>
    <w:rsid w:val="00CD2C4B"/>
    <w:rsid w:val="00CD3376"/>
    <w:rsid w:val="00CD59D2"/>
    <w:rsid w:val="00CE0088"/>
    <w:rsid w:val="00CE0CEB"/>
    <w:rsid w:val="00CE546E"/>
    <w:rsid w:val="00CF0BA6"/>
    <w:rsid w:val="00D20C66"/>
    <w:rsid w:val="00D312C5"/>
    <w:rsid w:val="00D413AF"/>
    <w:rsid w:val="00D5011B"/>
    <w:rsid w:val="00D50F9D"/>
    <w:rsid w:val="00D558D4"/>
    <w:rsid w:val="00D57186"/>
    <w:rsid w:val="00D57193"/>
    <w:rsid w:val="00D5765B"/>
    <w:rsid w:val="00D60ED8"/>
    <w:rsid w:val="00D61606"/>
    <w:rsid w:val="00D70012"/>
    <w:rsid w:val="00D70C36"/>
    <w:rsid w:val="00D70F21"/>
    <w:rsid w:val="00D72EEF"/>
    <w:rsid w:val="00D73732"/>
    <w:rsid w:val="00D868CB"/>
    <w:rsid w:val="00D91513"/>
    <w:rsid w:val="00D92152"/>
    <w:rsid w:val="00D9419A"/>
    <w:rsid w:val="00D94A0B"/>
    <w:rsid w:val="00DA06D7"/>
    <w:rsid w:val="00DB3B7E"/>
    <w:rsid w:val="00DB4A7E"/>
    <w:rsid w:val="00DB5A7C"/>
    <w:rsid w:val="00DC362A"/>
    <w:rsid w:val="00DC5D9C"/>
    <w:rsid w:val="00DC60AE"/>
    <w:rsid w:val="00DC60DC"/>
    <w:rsid w:val="00DC6DFB"/>
    <w:rsid w:val="00DD0227"/>
    <w:rsid w:val="00DD30DD"/>
    <w:rsid w:val="00DD6871"/>
    <w:rsid w:val="00DD6BBD"/>
    <w:rsid w:val="00DD6E66"/>
    <w:rsid w:val="00DE0747"/>
    <w:rsid w:val="00DE1DB3"/>
    <w:rsid w:val="00DF21E7"/>
    <w:rsid w:val="00DF5185"/>
    <w:rsid w:val="00E00745"/>
    <w:rsid w:val="00E04B1F"/>
    <w:rsid w:val="00E108DF"/>
    <w:rsid w:val="00E12C95"/>
    <w:rsid w:val="00E16037"/>
    <w:rsid w:val="00E16FEE"/>
    <w:rsid w:val="00E30FC5"/>
    <w:rsid w:val="00E35379"/>
    <w:rsid w:val="00E36D18"/>
    <w:rsid w:val="00E4276E"/>
    <w:rsid w:val="00E51C48"/>
    <w:rsid w:val="00E60064"/>
    <w:rsid w:val="00E62472"/>
    <w:rsid w:val="00E71512"/>
    <w:rsid w:val="00E73D8D"/>
    <w:rsid w:val="00E747D7"/>
    <w:rsid w:val="00E74C90"/>
    <w:rsid w:val="00E8092B"/>
    <w:rsid w:val="00E83560"/>
    <w:rsid w:val="00E83EF9"/>
    <w:rsid w:val="00E841A9"/>
    <w:rsid w:val="00E84266"/>
    <w:rsid w:val="00E9049B"/>
    <w:rsid w:val="00E92490"/>
    <w:rsid w:val="00E966AE"/>
    <w:rsid w:val="00EA0BFE"/>
    <w:rsid w:val="00EA484B"/>
    <w:rsid w:val="00EA50FB"/>
    <w:rsid w:val="00EA6197"/>
    <w:rsid w:val="00EB1823"/>
    <w:rsid w:val="00EB2431"/>
    <w:rsid w:val="00EC2F5D"/>
    <w:rsid w:val="00EC3C3C"/>
    <w:rsid w:val="00ED7B80"/>
    <w:rsid w:val="00EE021C"/>
    <w:rsid w:val="00EE4196"/>
    <w:rsid w:val="00EE47E7"/>
    <w:rsid w:val="00EE495D"/>
    <w:rsid w:val="00F02B9F"/>
    <w:rsid w:val="00F1027B"/>
    <w:rsid w:val="00F11085"/>
    <w:rsid w:val="00F11A9F"/>
    <w:rsid w:val="00F12C13"/>
    <w:rsid w:val="00F13DE4"/>
    <w:rsid w:val="00F16FD9"/>
    <w:rsid w:val="00F25560"/>
    <w:rsid w:val="00F25B15"/>
    <w:rsid w:val="00F366EA"/>
    <w:rsid w:val="00F40130"/>
    <w:rsid w:val="00F42B21"/>
    <w:rsid w:val="00F42D2D"/>
    <w:rsid w:val="00F46C45"/>
    <w:rsid w:val="00F470C1"/>
    <w:rsid w:val="00F52A5A"/>
    <w:rsid w:val="00F60344"/>
    <w:rsid w:val="00F61489"/>
    <w:rsid w:val="00F62E90"/>
    <w:rsid w:val="00F6502F"/>
    <w:rsid w:val="00F657E2"/>
    <w:rsid w:val="00F67093"/>
    <w:rsid w:val="00F720BD"/>
    <w:rsid w:val="00F733CF"/>
    <w:rsid w:val="00F73531"/>
    <w:rsid w:val="00F7392D"/>
    <w:rsid w:val="00F747A7"/>
    <w:rsid w:val="00F7494F"/>
    <w:rsid w:val="00F763D2"/>
    <w:rsid w:val="00F76907"/>
    <w:rsid w:val="00F7728B"/>
    <w:rsid w:val="00F84A8F"/>
    <w:rsid w:val="00F84B8A"/>
    <w:rsid w:val="00F92A5F"/>
    <w:rsid w:val="00F93850"/>
    <w:rsid w:val="00F954E1"/>
    <w:rsid w:val="00F967F5"/>
    <w:rsid w:val="00FA2F0B"/>
    <w:rsid w:val="00FA347E"/>
    <w:rsid w:val="00FB201D"/>
    <w:rsid w:val="00FB3F53"/>
    <w:rsid w:val="00FB5D22"/>
    <w:rsid w:val="00FC0A4E"/>
    <w:rsid w:val="00FC0FF5"/>
    <w:rsid w:val="00FC365A"/>
    <w:rsid w:val="00FC5262"/>
    <w:rsid w:val="00FC6ACE"/>
    <w:rsid w:val="00FC7061"/>
    <w:rsid w:val="00FD3C22"/>
    <w:rsid w:val="00FE0DB9"/>
    <w:rsid w:val="00FE256B"/>
    <w:rsid w:val="00FE70F8"/>
    <w:rsid w:val="00FF04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AE4"/>
  </w:style>
  <w:style w:type="paragraph" w:styleId="Heading1">
    <w:name w:val="heading 1"/>
    <w:basedOn w:val="Normal"/>
    <w:link w:val="Heading1Char"/>
    <w:uiPriority w:val="9"/>
    <w:qFormat/>
    <w:rsid w:val="00CE546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2A8"/>
  </w:style>
  <w:style w:type="paragraph" w:styleId="Footer">
    <w:name w:val="footer"/>
    <w:basedOn w:val="Normal"/>
    <w:link w:val="FooterChar"/>
    <w:uiPriority w:val="99"/>
    <w:unhideWhenUsed/>
    <w:rsid w:val="00C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2A8"/>
  </w:style>
  <w:style w:type="paragraph" w:styleId="NormalWeb">
    <w:name w:val="Normal (Web)"/>
    <w:basedOn w:val="Normal"/>
    <w:uiPriority w:val="99"/>
    <w:unhideWhenUsed/>
    <w:rsid w:val="00A7073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4C2D3F"/>
    <w:pPr>
      <w:ind w:left="720"/>
      <w:contextualSpacing/>
    </w:pPr>
  </w:style>
  <w:style w:type="paragraph" w:styleId="BalloonText">
    <w:name w:val="Balloon Text"/>
    <w:basedOn w:val="Normal"/>
    <w:link w:val="BalloonTextChar"/>
    <w:uiPriority w:val="99"/>
    <w:semiHidden/>
    <w:unhideWhenUsed/>
    <w:rsid w:val="00EE4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196"/>
    <w:rPr>
      <w:rFonts w:ascii="Tahoma" w:hAnsi="Tahoma" w:cs="Tahoma"/>
      <w:sz w:val="16"/>
      <w:szCs w:val="16"/>
    </w:rPr>
  </w:style>
  <w:style w:type="character" w:styleId="Hyperlink">
    <w:name w:val="Hyperlink"/>
    <w:basedOn w:val="DefaultParagraphFont"/>
    <w:uiPriority w:val="99"/>
    <w:semiHidden/>
    <w:unhideWhenUsed/>
    <w:rsid w:val="00FC5262"/>
    <w:rPr>
      <w:color w:val="0000FF"/>
      <w:u w:val="single"/>
    </w:rPr>
  </w:style>
  <w:style w:type="character" w:styleId="Strong">
    <w:name w:val="Strong"/>
    <w:basedOn w:val="DefaultParagraphFont"/>
    <w:uiPriority w:val="22"/>
    <w:qFormat/>
    <w:rsid w:val="009F1F77"/>
    <w:rPr>
      <w:b/>
      <w:bCs/>
    </w:rPr>
  </w:style>
  <w:style w:type="character" w:customStyle="1" w:styleId="Heading1Char">
    <w:name w:val="Heading 1 Char"/>
    <w:basedOn w:val="DefaultParagraphFont"/>
    <w:link w:val="Heading1"/>
    <w:uiPriority w:val="9"/>
    <w:rsid w:val="00CE546E"/>
    <w:rPr>
      <w:rFonts w:ascii="Times New Roman" w:eastAsia="Times New Roman" w:hAnsi="Times New Roman" w:cs="Times New Roman"/>
      <w:b/>
      <w:bCs/>
      <w:kern w:val="36"/>
      <w:sz w:val="48"/>
      <w:szCs w:val="48"/>
    </w:rPr>
  </w:style>
  <w:style w:type="character" w:customStyle="1" w:styleId="mvp-author-name">
    <w:name w:val="mvp-author-name"/>
    <w:basedOn w:val="DefaultParagraphFont"/>
    <w:rsid w:val="00CE546E"/>
  </w:style>
  <w:style w:type="character" w:customStyle="1" w:styleId="mvp-post-date">
    <w:name w:val="mvp-post-date"/>
    <w:basedOn w:val="DefaultParagraphFont"/>
    <w:rsid w:val="00CE546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OO\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4</TotalTime>
  <Pages>2</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JEMOO</dc:creator>
  <cp:lastModifiedBy>james</cp:lastModifiedBy>
  <cp:revision>3</cp:revision>
  <dcterms:created xsi:type="dcterms:W3CDTF">2019-12-06T18:52:00Z</dcterms:created>
  <dcterms:modified xsi:type="dcterms:W3CDTF">2019-12-06T19:01:00Z</dcterms:modified>
</cp:coreProperties>
</file>